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23512F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512F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23512F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AD09E8" w:rsidRPr="0023512F">
        <w:rPr>
          <w:rFonts w:ascii="Times New Roman" w:hAnsi="Times New Roman" w:cs="Times New Roman"/>
          <w:b/>
          <w:sz w:val="32"/>
          <w:szCs w:val="32"/>
        </w:rPr>
        <w:t>КАЛЯЗИНСКОГО ОКРУГА</w:t>
      </w:r>
    </w:p>
    <w:p w:rsidR="00E60F6C" w:rsidRPr="0023512F" w:rsidRDefault="00E60F6C" w:rsidP="00E60F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512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23512F" w:rsidRPr="0023512F" w:rsidTr="002739A8"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:rsidR="0074298E" w:rsidRPr="0023512F" w:rsidRDefault="00AD09E8" w:rsidP="0074298E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23512F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25</w:t>
            </w:r>
            <w:r w:rsidR="0074298E" w:rsidRPr="0023512F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 августа 2026 г.</w:t>
            </w:r>
          </w:p>
        </w:tc>
        <w:tc>
          <w:tcPr>
            <w:tcW w:w="3190" w:type="dxa"/>
            <w:shd w:val="clear" w:color="auto" w:fill="auto"/>
          </w:tcPr>
          <w:p w:rsidR="0074298E" w:rsidRPr="0023512F" w:rsidRDefault="0074298E" w:rsidP="0074298E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74298E" w:rsidRPr="0023512F" w:rsidRDefault="0074298E" w:rsidP="0023512F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23512F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№ 12/7</w:t>
            </w:r>
            <w:r w:rsidR="0023512F" w:rsidRPr="0023512F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2</w:t>
            </w:r>
            <w:r w:rsidRPr="0023512F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-6</w:t>
            </w:r>
          </w:p>
        </w:tc>
      </w:tr>
      <w:tr w:rsidR="0023512F" w:rsidRPr="0023512F" w:rsidTr="002034D4">
        <w:tc>
          <w:tcPr>
            <w:tcW w:w="3189" w:type="dxa"/>
          </w:tcPr>
          <w:p w:rsidR="002034D4" w:rsidRPr="0023512F" w:rsidRDefault="002034D4" w:rsidP="00E6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34D4" w:rsidRPr="0023512F" w:rsidRDefault="002034D4" w:rsidP="002034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12F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191" w:type="dxa"/>
          </w:tcPr>
          <w:p w:rsidR="002034D4" w:rsidRPr="0023512F" w:rsidRDefault="002034D4" w:rsidP="002034D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D87" w:rsidRPr="0023512F" w:rsidRDefault="00DE1D87" w:rsidP="00FB7DCD">
      <w:pPr>
        <w:pStyle w:val="a6"/>
        <w:spacing w:after="240"/>
        <w:rPr>
          <w:b/>
          <w:szCs w:val="28"/>
        </w:rPr>
      </w:pPr>
      <w:r w:rsidRPr="0023512F">
        <w:rPr>
          <w:b/>
          <w:szCs w:val="28"/>
        </w:rPr>
        <w:t xml:space="preserve">О внесении изменения </w:t>
      </w:r>
      <w:r w:rsidR="00F25625" w:rsidRPr="0023512F">
        <w:rPr>
          <w:b/>
          <w:szCs w:val="28"/>
        </w:rPr>
        <w:t>в</w:t>
      </w:r>
      <w:r w:rsidRPr="0023512F">
        <w:rPr>
          <w:b/>
          <w:szCs w:val="28"/>
        </w:rPr>
        <w:t xml:space="preserve"> постановлени</w:t>
      </w:r>
      <w:r w:rsidR="00F25625" w:rsidRPr="0023512F">
        <w:rPr>
          <w:b/>
          <w:szCs w:val="28"/>
        </w:rPr>
        <w:t>е</w:t>
      </w:r>
      <w:r w:rsidRPr="0023512F">
        <w:rPr>
          <w:b/>
          <w:szCs w:val="28"/>
        </w:rPr>
        <w:t xml:space="preserve"> территориальной избирательной комиссии Калязинского района</w:t>
      </w:r>
      <w:r w:rsidR="00F25625" w:rsidRPr="0023512F">
        <w:rPr>
          <w:b/>
          <w:szCs w:val="28"/>
        </w:rPr>
        <w:t xml:space="preserve"> </w:t>
      </w:r>
      <w:r w:rsidRPr="0023512F">
        <w:rPr>
          <w:b/>
          <w:szCs w:val="28"/>
        </w:rPr>
        <w:t xml:space="preserve">от </w:t>
      </w:r>
      <w:r w:rsidR="00BA3B3A" w:rsidRPr="0023512F">
        <w:rPr>
          <w:b/>
          <w:szCs w:val="28"/>
        </w:rPr>
        <w:t>23 мая 2023 г. № 43/308-5</w:t>
      </w:r>
      <w:r w:rsidR="00B35AE6" w:rsidRPr="0023512F">
        <w:rPr>
          <w:b/>
          <w:szCs w:val="28"/>
        </w:rPr>
        <w:br/>
      </w:r>
      <w:r w:rsidRPr="0023512F">
        <w:rPr>
          <w:b/>
          <w:szCs w:val="28"/>
        </w:rPr>
        <w:t>«</w:t>
      </w:r>
      <w:r w:rsidR="00FB7DCD" w:rsidRPr="0023512F">
        <w:rPr>
          <w:b/>
          <w:szCs w:val="28"/>
        </w:rPr>
        <w:t>О формировании участковых избирательных комиссий избирательных участков №№ 271-295 Калязинского муниципального округа Тверской области срока полномочий 2023-2028 гг.</w:t>
      </w:r>
      <w:r w:rsidR="00E9292C" w:rsidRPr="0023512F">
        <w:rPr>
          <w:b/>
          <w:szCs w:val="28"/>
        </w:rPr>
        <w:t>»</w:t>
      </w:r>
    </w:p>
    <w:p w:rsidR="00DE1D87" w:rsidRPr="0023512F" w:rsidRDefault="004434A6" w:rsidP="007245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12F">
        <w:rPr>
          <w:rFonts w:ascii="Times New Roman" w:hAnsi="Times New Roman" w:cs="Times New Roman"/>
          <w:sz w:val="28"/>
          <w:szCs w:val="28"/>
        </w:rPr>
        <w:t>На основании</w:t>
      </w:r>
      <w:r w:rsidR="000E380E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="00E967F0" w:rsidRPr="0023512F">
        <w:rPr>
          <w:rFonts w:ascii="Times New Roman" w:hAnsi="Times New Roman" w:cs="Times New Roman"/>
          <w:sz w:val="28"/>
          <w:szCs w:val="28"/>
        </w:rPr>
        <w:t>свидетельства о заключении брака</w:t>
      </w:r>
      <w:r w:rsidR="00F7692A" w:rsidRPr="0023512F">
        <w:rPr>
          <w:rFonts w:ascii="Times New Roman" w:hAnsi="Times New Roman" w:cs="Times New Roman"/>
          <w:sz w:val="28"/>
          <w:szCs w:val="28"/>
        </w:rPr>
        <w:t xml:space="preserve"> от </w:t>
      </w:r>
      <w:r w:rsidR="0089486E" w:rsidRPr="0023512F">
        <w:rPr>
          <w:rFonts w:ascii="Times New Roman" w:hAnsi="Times New Roman" w:cs="Times New Roman"/>
          <w:sz w:val="28"/>
          <w:szCs w:val="28"/>
        </w:rPr>
        <w:t>02.06.2026</w:t>
      </w:r>
      <w:r w:rsidR="00F7692A" w:rsidRPr="0023512F">
        <w:rPr>
          <w:rFonts w:ascii="Times New Roman" w:hAnsi="Times New Roman" w:cs="Times New Roman"/>
          <w:sz w:val="28"/>
          <w:szCs w:val="28"/>
        </w:rPr>
        <w:t xml:space="preserve"> г.</w:t>
      </w:r>
      <w:r w:rsidR="000E380E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="0089486E" w:rsidRPr="002351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86E" w:rsidRPr="0023512F">
        <w:rPr>
          <w:rFonts w:ascii="Times New Roman" w:hAnsi="Times New Roman" w:cs="Times New Roman"/>
          <w:sz w:val="28"/>
          <w:szCs w:val="28"/>
        </w:rPr>
        <w:t>-ОН</w:t>
      </w:r>
      <w:r w:rsidR="00975CBA" w:rsidRPr="0023512F">
        <w:rPr>
          <w:rFonts w:ascii="Times New Roman" w:hAnsi="Times New Roman" w:cs="Times New Roman"/>
          <w:sz w:val="28"/>
          <w:szCs w:val="28"/>
        </w:rPr>
        <w:t xml:space="preserve"> №</w:t>
      </w:r>
      <w:r w:rsidR="0089486E" w:rsidRPr="0023512F">
        <w:rPr>
          <w:rFonts w:ascii="Times New Roman" w:hAnsi="Times New Roman" w:cs="Times New Roman"/>
          <w:sz w:val="28"/>
          <w:szCs w:val="28"/>
        </w:rPr>
        <w:t> 847571</w:t>
      </w:r>
      <w:r w:rsidR="00C5244B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="00DE1D87" w:rsidRPr="0023512F">
        <w:rPr>
          <w:rFonts w:ascii="Times New Roman" w:hAnsi="Times New Roman" w:cs="Times New Roman"/>
          <w:sz w:val="28"/>
          <w:szCs w:val="28"/>
        </w:rPr>
        <w:t xml:space="preserve">в соответствии со статьями 26, 27 </w:t>
      </w:r>
      <w:r w:rsidR="00DE1D87" w:rsidRPr="0023512F">
        <w:rPr>
          <w:rFonts w:ascii="Times New Roman" w:hAnsi="Times New Roman" w:cs="Times New Roman"/>
          <w:snapToGrid w:val="0"/>
          <w:sz w:val="28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статьями 22, 23 Избирательного кодекса Тверской области от 07.04.2003 №20-ЗО, </w:t>
      </w:r>
      <w:r w:rsidR="00DE1D87" w:rsidRPr="0023512F">
        <w:rPr>
          <w:rFonts w:ascii="Times New Roman" w:hAnsi="Times New Roman" w:cs="Times New Roman"/>
          <w:sz w:val="28"/>
          <w:szCs w:val="28"/>
        </w:rPr>
        <w:t>территориальная избиратель</w:t>
      </w:r>
      <w:r w:rsidR="00AD09E8" w:rsidRPr="0023512F">
        <w:rPr>
          <w:rFonts w:ascii="Times New Roman" w:hAnsi="Times New Roman" w:cs="Times New Roman"/>
          <w:sz w:val="28"/>
          <w:szCs w:val="28"/>
        </w:rPr>
        <w:t>ная комиссия Калязинского округа</w:t>
      </w:r>
      <w:r w:rsidR="00DE1D87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="00DE1D87" w:rsidRPr="0023512F">
        <w:rPr>
          <w:rFonts w:ascii="Times New Roman" w:hAnsi="Times New Roman" w:cs="Times New Roman"/>
          <w:b/>
          <w:spacing w:val="30"/>
          <w:sz w:val="28"/>
          <w:szCs w:val="28"/>
        </w:rPr>
        <w:t>постановляет</w:t>
      </w:r>
      <w:r w:rsidR="00DE1D87" w:rsidRPr="0023512F">
        <w:rPr>
          <w:rFonts w:ascii="Times New Roman" w:hAnsi="Times New Roman" w:cs="Times New Roman"/>
          <w:b/>
          <w:sz w:val="28"/>
          <w:szCs w:val="28"/>
        </w:rPr>
        <w:t>:</w:t>
      </w:r>
    </w:p>
    <w:p w:rsidR="00CA76D3" w:rsidRPr="0023512F" w:rsidRDefault="00CA76D3" w:rsidP="00484991">
      <w:pPr>
        <w:numPr>
          <w:ilvl w:val="0"/>
          <w:numId w:val="2"/>
        </w:numPr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12F">
        <w:rPr>
          <w:rFonts w:ascii="Times New Roman" w:hAnsi="Times New Roman" w:cs="Times New Roman"/>
          <w:sz w:val="28"/>
          <w:szCs w:val="28"/>
        </w:rPr>
        <w:t xml:space="preserve">Внести в приложение №22 к постановлению территориальной избирательной комиссии Калязинского района </w:t>
      </w:r>
      <w:r w:rsidR="00484991" w:rsidRPr="0023512F">
        <w:rPr>
          <w:rFonts w:ascii="Times New Roman" w:hAnsi="Times New Roman" w:cs="Times New Roman"/>
          <w:sz w:val="28"/>
          <w:szCs w:val="28"/>
        </w:rPr>
        <w:t xml:space="preserve">от 23 мая 2023 г. №43/308-5 «О формировании участковых избирательных комиссий избирательных участков №№ 271-295 Калязинского муниципального округа Тверской области срока полномочий 2023-2028 гг.» </w:t>
      </w:r>
      <w:r w:rsidRPr="0023512F">
        <w:rPr>
          <w:rFonts w:ascii="Times New Roman" w:hAnsi="Times New Roman" w:cs="Times New Roman"/>
          <w:sz w:val="28"/>
          <w:szCs w:val="28"/>
        </w:rPr>
        <w:t xml:space="preserve">следующее изменение: </w:t>
      </w:r>
    </w:p>
    <w:p w:rsidR="00CA76D3" w:rsidRPr="0023512F" w:rsidRDefault="00CA76D3" w:rsidP="00CA76D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12F">
        <w:rPr>
          <w:rFonts w:ascii="Times New Roman" w:hAnsi="Times New Roman" w:cs="Times New Roman"/>
          <w:sz w:val="28"/>
          <w:szCs w:val="28"/>
        </w:rPr>
        <w:t>в строке №</w:t>
      </w:r>
      <w:r w:rsidR="00A50C90" w:rsidRPr="0023512F">
        <w:rPr>
          <w:rFonts w:ascii="Times New Roman" w:hAnsi="Times New Roman" w:cs="Times New Roman"/>
          <w:sz w:val="28"/>
          <w:szCs w:val="28"/>
        </w:rPr>
        <w:t>6</w:t>
      </w:r>
      <w:r w:rsidR="00016E0B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Pr="0023512F">
        <w:rPr>
          <w:rFonts w:ascii="Times New Roman" w:hAnsi="Times New Roman" w:cs="Times New Roman"/>
          <w:sz w:val="28"/>
          <w:szCs w:val="28"/>
        </w:rPr>
        <w:t>слово «</w:t>
      </w:r>
      <w:r w:rsidR="00A50C90" w:rsidRPr="0023512F">
        <w:rPr>
          <w:rFonts w:ascii="Times New Roman" w:hAnsi="Times New Roman" w:cs="Times New Roman"/>
          <w:sz w:val="28"/>
          <w:szCs w:val="28"/>
        </w:rPr>
        <w:t>Котова</w:t>
      </w:r>
      <w:r w:rsidRPr="0023512F">
        <w:rPr>
          <w:rFonts w:ascii="Times New Roman" w:hAnsi="Times New Roman" w:cs="Times New Roman"/>
          <w:sz w:val="28"/>
          <w:szCs w:val="28"/>
        </w:rPr>
        <w:t>» заменить словом «</w:t>
      </w:r>
      <w:proofErr w:type="spellStart"/>
      <w:r w:rsidR="00A50C90" w:rsidRPr="0023512F">
        <w:rPr>
          <w:rFonts w:ascii="Times New Roman" w:hAnsi="Times New Roman" w:cs="Times New Roman"/>
          <w:sz w:val="28"/>
          <w:szCs w:val="28"/>
        </w:rPr>
        <w:t>Старшова</w:t>
      </w:r>
      <w:proofErr w:type="spellEnd"/>
      <w:r w:rsidRPr="0023512F">
        <w:rPr>
          <w:rFonts w:ascii="Times New Roman" w:hAnsi="Times New Roman" w:cs="Times New Roman"/>
          <w:sz w:val="28"/>
          <w:szCs w:val="28"/>
        </w:rPr>
        <w:t>».</w:t>
      </w:r>
    </w:p>
    <w:p w:rsidR="006675FF" w:rsidRPr="0023512F" w:rsidRDefault="00DE1D87" w:rsidP="002A7EF9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3512F">
        <w:rPr>
          <w:rFonts w:ascii="Times New Roman" w:hAnsi="Times New Roman" w:cs="Times New Roman"/>
          <w:sz w:val="28"/>
          <w:szCs w:val="28"/>
        </w:rPr>
        <w:t>Разместить настоящее постановление на сайте территориальной избиратель</w:t>
      </w:r>
      <w:r w:rsidR="00E65A1C" w:rsidRPr="0023512F">
        <w:rPr>
          <w:rFonts w:ascii="Times New Roman" w:hAnsi="Times New Roman" w:cs="Times New Roman"/>
          <w:sz w:val="28"/>
          <w:szCs w:val="28"/>
        </w:rPr>
        <w:t>ной комиссии Калязинского округа</w:t>
      </w:r>
      <w:r w:rsidRPr="0023512F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="002A74AB" w:rsidRPr="0023512F">
        <w:rPr>
          <w:rFonts w:ascii="Times New Roman" w:hAnsi="Times New Roman" w:cs="Times New Roman"/>
          <w:sz w:val="28"/>
          <w:szCs w:val="28"/>
        </w:rPr>
        <w:t>теле</w:t>
      </w:r>
      <w:r w:rsidRPr="0023512F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016E0B" w:rsidRPr="0023512F" w:rsidRDefault="00016E0B" w:rsidP="00016E0B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napToGrid w:val="0"/>
          <w:sz w:val="28"/>
          <w:szCs w:val="28"/>
        </w:rPr>
        <w:sectPr w:rsidR="00016E0B" w:rsidRPr="0023512F" w:rsidSect="00E60F6C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E1D87" w:rsidRPr="0023512F" w:rsidRDefault="00DE1D87" w:rsidP="00B573CF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3512F">
        <w:rPr>
          <w:rFonts w:ascii="Times New Roman" w:hAnsi="Times New Roman" w:cs="Times New Roman"/>
          <w:sz w:val="28"/>
          <w:szCs w:val="24"/>
        </w:rPr>
        <w:lastRenderedPageBreak/>
        <w:t>Контроль за исполнением настоящего постановления возложить на председателя территориальной избирательной комиссии Калязинского</w:t>
      </w:r>
      <w:r w:rsidR="00AD09E8" w:rsidRPr="0023512F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23512F">
        <w:rPr>
          <w:rFonts w:ascii="Times New Roman" w:hAnsi="Times New Roman" w:cs="Times New Roman"/>
          <w:sz w:val="28"/>
          <w:szCs w:val="28"/>
        </w:rPr>
        <w:t xml:space="preserve"> М.Н.</w:t>
      </w:r>
      <w:r w:rsidR="0005203B" w:rsidRPr="0023512F">
        <w:rPr>
          <w:rFonts w:ascii="Times New Roman" w:hAnsi="Times New Roman" w:cs="Times New Roman"/>
          <w:sz w:val="28"/>
          <w:szCs w:val="28"/>
        </w:rPr>
        <w:t xml:space="preserve"> </w:t>
      </w:r>
      <w:r w:rsidRPr="0023512F">
        <w:rPr>
          <w:rFonts w:ascii="Times New Roman" w:hAnsi="Times New Roman" w:cs="Times New Roman"/>
          <w:sz w:val="28"/>
          <w:szCs w:val="28"/>
        </w:rPr>
        <w:t>Емельянову.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2783"/>
        <w:gridCol w:w="2462"/>
      </w:tblGrid>
      <w:tr w:rsidR="0023512F" w:rsidRPr="0023512F" w:rsidTr="00202852">
        <w:tc>
          <w:tcPr>
            <w:tcW w:w="4219" w:type="dxa"/>
            <w:hideMark/>
          </w:tcPr>
          <w:p w:rsidR="006675FF" w:rsidRPr="0023512F" w:rsidRDefault="006675FF" w:rsidP="00202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23512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6675FF" w:rsidRPr="0023512F" w:rsidRDefault="006675FF" w:rsidP="00202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23512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</w:t>
            </w:r>
            <w:r w:rsidR="00AD09E8" w:rsidRPr="0023512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2" w:type="dxa"/>
            <w:vAlign w:val="bottom"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512F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23512F" w:rsidRPr="0023512F" w:rsidTr="00202852">
        <w:tc>
          <w:tcPr>
            <w:tcW w:w="4219" w:type="dxa"/>
          </w:tcPr>
          <w:p w:rsidR="006675FF" w:rsidRPr="0023512F" w:rsidRDefault="006675FF" w:rsidP="00202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2" w:type="dxa"/>
            <w:vAlign w:val="bottom"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75FF" w:rsidRPr="0023512F" w:rsidTr="00202852">
        <w:tc>
          <w:tcPr>
            <w:tcW w:w="4219" w:type="dxa"/>
            <w:hideMark/>
          </w:tcPr>
          <w:p w:rsidR="006675FF" w:rsidRPr="0023512F" w:rsidRDefault="006675FF" w:rsidP="00202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51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6675FF" w:rsidRPr="0023512F" w:rsidRDefault="006675FF" w:rsidP="00202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51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</w:t>
            </w:r>
            <w:r w:rsidR="00AD09E8" w:rsidRPr="002351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2" w:type="dxa"/>
            <w:vAlign w:val="bottom"/>
          </w:tcPr>
          <w:p w:rsidR="006675FF" w:rsidRPr="0023512F" w:rsidRDefault="006675FF" w:rsidP="002028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23512F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 Богова</w:t>
            </w:r>
          </w:p>
        </w:tc>
      </w:tr>
    </w:tbl>
    <w:p w:rsidR="002034D4" w:rsidRPr="0023512F" w:rsidRDefault="002034D4" w:rsidP="002034D4">
      <w:pPr>
        <w:spacing w:line="360" w:lineRule="auto"/>
        <w:ind w:firstLine="709"/>
        <w:jc w:val="both"/>
      </w:pPr>
    </w:p>
    <w:p w:rsidR="002034D4" w:rsidRPr="0023512F" w:rsidRDefault="002034D4" w:rsidP="002034D4">
      <w:pPr>
        <w:spacing w:line="360" w:lineRule="auto"/>
        <w:jc w:val="both"/>
      </w:pPr>
    </w:p>
    <w:sectPr w:rsidR="002034D4" w:rsidRPr="0023512F" w:rsidSect="00E60F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16E0B"/>
    <w:rsid w:val="0005203B"/>
    <w:rsid w:val="00096F31"/>
    <w:rsid w:val="000E380E"/>
    <w:rsid w:val="0012559D"/>
    <w:rsid w:val="00127305"/>
    <w:rsid w:val="001969E7"/>
    <w:rsid w:val="001A29D7"/>
    <w:rsid w:val="001E2BED"/>
    <w:rsid w:val="001E695E"/>
    <w:rsid w:val="002034D4"/>
    <w:rsid w:val="00211FE0"/>
    <w:rsid w:val="00213E46"/>
    <w:rsid w:val="0023512F"/>
    <w:rsid w:val="0027415B"/>
    <w:rsid w:val="00296410"/>
    <w:rsid w:val="002A74AB"/>
    <w:rsid w:val="002A7EF9"/>
    <w:rsid w:val="002E07DB"/>
    <w:rsid w:val="002F45A7"/>
    <w:rsid w:val="00317102"/>
    <w:rsid w:val="00356BCC"/>
    <w:rsid w:val="0037624D"/>
    <w:rsid w:val="003E45E6"/>
    <w:rsid w:val="004023B1"/>
    <w:rsid w:val="004434A6"/>
    <w:rsid w:val="0048484F"/>
    <w:rsid w:val="00484991"/>
    <w:rsid w:val="00493E1F"/>
    <w:rsid w:val="004A0780"/>
    <w:rsid w:val="004E6558"/>
    <w:rsid w:val="005178DF"/>
    <w:rsid w:val="00536578"/>
    <w:rsid w:val="005507CD"/>
    <w:rsid w:val="005B0DCC"/>
    <w:rsid w:val="005B2514"/>
    <w:rsid w:val="005D6FA7"/>
    <w:rsid w:val="00622E96"/>
    <w:rsid w:val="0066633E"/>
    <w:rsid w:val="006675FF"/>
    <w:rsid w:val="00724509"/>
    <w:rsid w:val="0074298E"/>
    <w:rsid w:val="007541EF"/>
    <w:rsid w:val="007973A4"/>
    <w:rsid w:val="007A3651"/>
    <w:rsid w:val="007A595D"/>
    <w:rsid w:val="007B7BC5"/>
    <w:rsid w:val="007E4D21"/>
    <w:rsid w:val="008277C0"/>
    <w:rsid w:val="00832CEA"/>
    <w:rsid w:val="0089486E"/>
    <w:rsid w:val="008C02F0"/>
    <w:rsid w:val="008D0327"/>
    <w:rsid w:val="008F2E36"/>
    <w:rsid w:val="00920B56"/>
    <w:rsid w:val="00950C2C"/>
    <w:rsid w:val="00953CF5"/>
    <w:rsid w:val="00975CBA"/>
    <w:rsid w:val="009C667F"/>
    <w:rsid w:val="009C67C1"/>
    <w:rsid w:val="009E2347"/>
    <w:rsid w:val="00A07623"/>
    <w:rsid w:val="00A149F4"/>
    <w:rsid w:val="00A23EAF"/>
    <w:rsid w:val="00A31B2B"/>
    <w:rsid w:val="00A43DDF"/>
    <w:rsid w:val="00A50C90"/>
    <w:rsid w:val="00AC393F"/>
    <w:rsid w:val="00AD09E8"/>
    <w:rsid w:val="00AF05E8"/>
    <w:rsid w:val="00B15AFD"/>
    <w:rsid w:val="00B17ECA"/>
    <w:rsid w:val="00B35AE6"/>
    <w:rsid w:val="00B45E6D"/>
    <w:rsid w:val="00B573CF"/>
    <w:rsid w:val="00B90E6E"/>
    <w:rsid w:val="00B920D1"/>
    <w:rsid w:val="00BA3B3A"/>
    <w:rsid w:val="00BA7BF0"/>
    <w:rsid w:val="00C04102"/>
    <w:rsid w:val="00C37615"/>
    <w:rsid w:val="00C5244B"/>
    <w:rsid w:val="00CA5D3E"/>
    <w:rsid w:val="00CA76D3"/>
    <w:rsid w:val="00CD61D9"/>
    <w:rsid w:val="00D062B3"/>
    <w:rsid w:val="00D72E18"/>
    <w:rsid w:val="00D95ABE"/>
    <w:rsid w:val="00DB42CB"/>
    <w:rsid w:val="00DE12EA"/>
    <w:rsid w:val="00DE1D87"/>
    <w:rsid w:val="00DE5D13"/>
    <w:rsid w:val="00E018D6"/>
    <w:rsid w:val="00E20439"/>
    <w:rsid w:val="00E60F6C"/>
    <w:rsid w:val="00E6149A"/>
    <w:rsid w:val="00E65A1C"/>
    <w:rsid w:val="00E67BCD"/>
    <w:rsid w:val="00E7710C"/>
    <w:rsid w:val="00E9292C"/>
    <w:rsid w:val="00E967F0"/>
    <w:rsid w:val="00F036C2"/>
    <w:rsid w:val="00F15F52"/>
    <w:rsid w:val="00F25625"/>
    <w:rsid w:val="00F45CB9"/>
    <w:rsid w:val="00F534EA"/>
    <w:rsid w:val="00F7692A"/>
    <w:rsid w:val="00F83355"/>
    <w:rsid w:val="00F846B4"/>
    <w:rsid w:val="00F96AA6"/>
    <w:rsid w:val="00FA7DB4"/>
    <w:rsid w:val="00FB7DCD"/>
    <w:rsid w:val="00FC6920"/>
    <w:rsid w:val="00FE19BC"/>
    <w:rsid w:val="00FE1AF5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819B"/>
  <w15:docId w15:val="{669749A4-53DE-4E16-A83F-9ADBF276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B8CD-B563-4C89-AA21-8709CE2E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231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41</cp:revision>
  <cp:lastPrinted>2026-08-24T14:04:00Z</cp:lastPrinted>
  <dcterms:created xsi:type="dcterms:W3CDTF">2015-09-21T08:47:00Z</dcterms:created>
  <dcterms:modified xsi:type="dcterms:W3CDTF">2026-08-24T14:04:00Z</dcterms:modified>
</cp:coreProperties>
</file>